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A4D0C" w14:textId="6287242F" w:rsidR="00C6554A" w:rsidRPr="008B5277" w:rsidRDefault="00C6554A" w:rsidP="00C6554A">
      <w:pPr>
        <w:pStyle w:val="Photo"/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</w:p>
    <w:bookmarkEnd w:id="0"/>
    <w:bookmarkEnd w:id="1"/>
    <w:bookmarkEnd w:id="2"/>
    <w:bookmarkEnd w:id="3"/>
    <w:bookmarkEnd w:id="4"/>
    <w:p w14:paraId="0CEA8CC5" w14:textId="55AC98FF" w:rsidR="00C6554A" w:rsidRPr="00E907FD" w:rsidRDefault="0061642E" w:rsidP="00E907FD">
      <w:pPr>
        <w:pStyle w:val="Title"/>
        <w:spacing w:before="0" w:after="0"/>
        <w:rPr>
          <w:rFonts w:ascii="Comic Sans MS" w:hAnsi="Comic Sans MS"/>
          <w:b/>
          <w:bCs/>
          <w:color w:val="FF0000"/>
          <w:sz w:val="96"/>
          <w:szCs w:val="96"/>
        </w:rPr>
      </w:pPr>
      <w:r w:rsidRPr="00E907FD">
        <w:rPr>
          <w:rFonts w:ascii="Comic Sans MS" w:hAnsi="Comic Sans MS"/>
          <w:b/>
          <w:bCs/>
          <w:color w:val="FF0000"/>
          <w:sz w:val="96"/>
          <w:szCs w:val="96"/>
        </w:rPr>
        <w:t>Holy Hounds of Hadleigh</w:t>
      </w:r>
    </w:p>
    <w:p w14:paraId="455561D7" w14:textId="7797449A" w:rsidR="0061642E" w:rsidRPr="0061642E" w:rsidRDefault="0061642E" w:rsidP="0061642E">
      <w:pPr>
        <w:pStyle w:val="Title"/>
        <w:rPr>
          <w:rFonts w:ascii="Comic Sans MS" w:hAnsi="Comic Sans MS"/>
          <w:color w:val="00B050"/>
          <w:sz w:val="96"/>
          <w:szCs w:val="96"/>
        </w:rPr>
      </w:pPr>
      <w:r w:rsidRPr="0061642E">
        <w:rPr>
          <w:rFonts w:ascii="Comic Sans MS" w:hAnsi="Comic Sans MS"/>
          <w:color w:val="00B050"/>
          <w:sz w:val="96"/>
          <w:szCs w:val="96"/>
        </w:rPr>
        <w:t>Fun Dog Show</w:t>
      </w:r>
    </w:p>
    <w:p w14:paraId="0D18A555" w14:textId="77777777" w:rsidR="0061642E" w:rsidRDefault="0061642E" w:rsidP="00C6554A">
      <w:pPr>
        <w:pStyle w:val="Title"/>
        <w:rPr>
          <w:rFonts w:ascii="Arial" w:hAnsi="Arial" w:cs="Arial"/>
          <w:color w:val="7030A0"/>
          <w:sz w:val="56"/>
          <w:szCs w:val="56"/>
        </w:rPr>
      </w:pPr>
    </w:p>
    <w:p w14:paraId="559EEDC5" w14:textId="028A739F" w:rsidR="0061642E" w:rsidRPr="00AE7964" w:rsidRDefault="0061642E" w:rsidP="00E907FD">
      <w:pPr>
        <w:pStyle w:val="Title"/>
        <w:rPr>
          <w:rFonts w:ascii="Arial" w:hAnsi="Arial" w:cs="Arial"/>
          <w:color w:val="7030A0"/>
          <w:sz w:val="56"/>
          <w:szCs w:val="56"/>
        </w:rPr>
      </w:pPr>
      <w:r w:rsidRPr="00AE7964">
        <w:rPr>
          <w:rFonts w:ascii="Arial" w:hAnsi="Arial" w:cs="Arial"/>
          <w:color w:val="7030A0"/>
          <w:sz w:val="56"/>
          <w:szCs w:val="56"/>
        </w:rPr>
        <w:t>2pm Sunday 11 July 2021</w:t>
      </w:r>
      <w:r w:rsidR="00E907FD" w:rsidRPr="00AE7964">
        <w:rPr>
          <w:rFonts w:ascii="Arial" w:hAnsi="Arial" w:cs="Arial"/>
          <w:color w:val="7030A0"/>
          <w:sz w:val="56"/>
          <w:szCs w:val="56"/>
        </w:rPr>
        <w:t xml:space="preserve"> in the </w:t>
      </w:r>
      <w:r w:rsidRPr="00AE7964">
        <w:rPr>
          <w:rFonts w:ascii="Arial" w:hAnsi="Arial" w:cs="Arial"/>
          <w:color w:val="7030A0"/>
          <w:sz w:val="56"/>
          <w:szCs w:val="56"/>
        </w:rPr>
        <w:t>Deanery Gardens</w:t>
      </w:r>
    </w:p>
    <w:p w14:paraId="6ED98DA5" w14:textId="1B63A79D" w:rsidR="0061642E" w:rsidRPr="0061642E" w:rsidRDefault="0061642E" w:rsidP="00C6554A">
      <w:pPr>
        <w:pStyle w:val="Title"/>
        <w:rPr>
          <w:rFonts w:ascii="Arial" w:hAnsi="Arial" w:cs="Arial"/>
          <w:color w:val="7030A0"/>
          <w:sz w:val="56"/>
          <w:szCs w:val="56"/>
        </w:rPr>
      </w:pPr>
    </w:p>
    <w:p w14:paraId="35ABB41C" w14:textId="0CD5E20C" w:rsidR="0061642E" w:rsidRDefault="00E907FD" w:rsidP="003A379F">
      <w:pPr>
        <w:pStyle w:val="ContactInfo"/>
        <w:ind w:left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4DA3CE" wp14:editId="007A0491">
                <wp:simplePos x="0" y="0"/>
                <wp:positionH relativeFrom="margin">
                  <wp:posOffset>3155315</wp:posOffset>
                </wp:positionH>
                <wp:positionV relativeFrom="paragraph">
                  <wp:posOffset>17780</wp:posOffset>
                </wp:positionV>
                <wp:extent cx="6211570" cy="3136900"/>
                <wp:effectExtent l="0" t="0" r="1778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570" cy="313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9B57C" w14:textId="4D9EE47F" w:rsidR="0099330D" w:rsidRPr="00AE7964" w:rsidRDefault="0099330D" w:rsidP="0099330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£10</w:t>
                            </w:r>
                            <w:r w:rsidR="00D1418F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2265E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admission per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 family of humans </w:t>
                            </w:r>
                            <w:r w:rsidR="00AE7964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+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 canines</w:t>
                            </w:r>
                          </w:p>
                          <w:p w14:paraId="3C2434D5" w14:textId="6A5CC4D2" w:rsidR="0099330D" w:rsidRPr="00AE7964" w:rsidRDefault="0099330D" w:rsidP="0099330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Includes </w:t>
                            </w:r>
                            <w:r w:rsidR="00D1418F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entry 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into up to 5 </w:t>
                            </w:r>
                            <w:r w:rsidR="0022265E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dog 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classes:</w:t>
                            </w:r>
                          </w:p>
                          <w:p w14:paraId="5D1D09E3" w14:textId="77777777" w:rsidR="0099330D" w:rsidRPr="00AE7964" w:rsidRDefault="0099330D" w:rsidP="0099330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</w:p>
                          <w:p w14:paraId="4050F539" w14:textId="3E9EF03B" w:rsidR="00E907FD" w:rsidRPr="00AE7964" w:rsidRDefault="00E907FD" w:rsidP="00E907F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Young &amp; Veteran Handlers (dog performs a trick!)</w:t>
                            </w:r>
                          </w:p>
                          <w:p w14:paraId="2278DFB5" w14:textId="4667149F" w:rsidR="00E907FD" w:rsidRPr="00AE7964" w:rsidRDefault="0099330D" w:rsidP="00E907F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Cheekiest</w:t>
                            </w:r>
                            <w:r w:rsidR="00E907FD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, Looks-like-its-owner, Waggiest </w:t>
                            </w:r>
                            <w:proofErr w:type="gramStart"/>
                            <w:r w:rsidR="00E907FD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Tail</w:t>
                            </w:r>
                            <w:proofErr w:type="gramEnd"/>
                          </w:p>
                          <w:p w14:paraId="33142058" w14:textId="6A9A61FD" w:rsidR="0099330D" w:rsidRPr="00AE7964" w:rsidRDefault="0099330D" w:rsidP="0099330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Best Dressed in</w:t>
                            </w:r>
                            <w:r w:rsidR="00AE7964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-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a</w:t>
                            </w:r>
                            <w:r w:rsidR="00AE7964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-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Dog</w:t>
                            </w:r>
                            <w:r w:rsidR="00AE7964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-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Collar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 and many more…</w:t>
                            </w:r>
                          </w:p>
                          <w:p w14:paraId="265CA179" w14:textId="4AAB6550" w:rsidR="00E907FD" w:rsidRPr="00AE7964" w:rsidRDefault="00E907FD" w:rsidP="00E907F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</w:p>
                          <w:p w14:paraId="2C5A9D68" w14:textId="28AED825" w:rsidR="00E907FD" w:rsidRPr="00AE7964" w:rsidRDefault="00E907FD" w:rsidP="00E907F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Prizes</w:t>
                            </w:r>
                            <w:r w:rsidR="00AE7964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. Rosettes. </w:t>
                            </w:r>
                            <w:r w:rsidR="0099330D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7964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C</w:t>
                            </w:r>
                            <w:r w:rsidR="0099330D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up</w:t>
                            </w:r>
                            <w:r w:rsidR="00AE7964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 awarded </w:t>
                            </w:r>
                            <w:r w:rsidR="0099330D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for Best in </w:t>
                            </w:r>
                            <w:proofErr w:type="gramStart"/>
                            <w:r w:rsidR="0099330D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Show</w:t>
                            </w:r>
                            <w:proofErr w:type="gramEnd"/>
                          </w:p>
                          <w:p w14:paraId="44B26516" w14:textId="0ADCC3A7" w:rsidR="00E907FD" w:rsidRPr="00AE7964" w:rsidRDefault="00E907FD" w:rsidP="00E907F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</w:p>
                          <w:p w14:paraId="524A9C28" w14:textId="2EFC174D" w:rsidR="00E907FD" w:rsidRPr="00AE7964" w:rsidRDefault="00E907FD" w:rsidP="00E907F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Refreshments including </w:t>
                            </w:r>
                            <w:r w:rsidR="00AE7964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c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 xml:space="preserve">ream teas in the </w:t>
                            </w:r>
                            <w:proofErr w:type="gramStart"/>
                            <w:r w:rsidR="0099330D"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C</w:t>
                            </w:r>
                            <w:r w:rsidRPr="00AE7964">
                              <w:rPr>
                                <w:rFonts w:ascii="Arial" w:hAnsi="Arial" w:cs="Arial"/>
                                <w:color w:val="0070C0"/>
                                <w:sz w:val="40"/>
                                <w:szCs w:val="40"/>
                              </w:rPr>
                              <w:t>hurch</w:t>
                            </w:r>
                            <w:proofErr w:type="gramEnd"/>
                          </w:p>
                          <w:p w14:paraId="607FD154" w14:textId="228E7615" w:rsidR="0099330D" w:rsidRPr="00AE7964" w:rsidRDefault="0099330D" w:rsidP="00E907FD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450BB94A" w14:textId="77777777" w:rsidR="0099330D" w:rsidRPr="00AE7964" w:rsidRDefault="009933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DA3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.45pt;margin-top:1.4pt;width:489.1pt;height:24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">
                <v:textbox>
                  <w:txbxContent>
                    <w:p w14:paraId="5529B57C" w14:textId="4D9EE47F" w:rsidR="0099330D" w:rsidRPr="00AE7964" w:rsidRDefault="0099330D" w:rsidP="0099330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£10</w:t>
                      </w:r>
                      <w:r w:rsidR="00D1418F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  <w:r w:rsidR="0022265E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admission per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 family of humans </w:t>
                      </w:r>
                      <w:r w:rsidR="00AE7964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+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 canines</w:t>
                      </w:r>
                    </w:p>
                    <w:p w14:paraId="3C2434D5" w14:textId="6A5CC4D2" w:rsidR="0099330D" w:rsidRPr="00AE7964" w:rsidRDefault="0099330D" w:rsidP="0099330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Includes </w:t>
                      </w:r>
                      <w:r w:rsidR="00D1418F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entry 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into up to 5 </w:t>
                      </w:r>
                      <w:r w:rsidR="0022265E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dog 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classes:</w:t>
                      </w:r>
                    </w:p>
                    <w:p w14:paraId="5D1D09E3" w14:textId="77777777" w:rsidR="0099330D" w:rsidRPr="00AE7964" w:rsidRDefault="0099330D" w:rsidP="0099330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</w:p>
                    <w:p w14:paraId="4050F539" w14:textId="3E9EF03B" w:rsidR="00E907FD" w:rsidRPr="00AE7964" w:rsidRDefault="00E907FD" w:rsidP="00E907F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Young &amp; Veteran Handlers (dog performs a trick!)</w:t>
                      </w:r>
                    </w:p>
                    <w:p w14:paraId="2278DFB5" w14:textId="4667149F" w:rsidR="00E907FD" w:rsidRPr="00AE7964" w:rsidRDefault="0099330D" w:rsidP="00E907F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Cheekiest</w:t>
                      </w:r>
                      <w:r w:rsidR="00E907FD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, Looks-like-its-owner, Waggiest </w:t>
                      </w:r>
                      <w:proofErr w:type="gramStart"/>
                      <w:r w:rsidR="00E907FD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Tail</w:t>
                      </w:r>
                      <w:proofErr w:type="gramEnd"/>
                    </w:p>
                    <w:p w14:paraId="33142058" w14:textId="6A9A61FD" w:rsidR="0099330D" w:rsidRPr="00AE7964" w:rsidRDefault="0099330D" w:rsidP="0099330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Best Dressed in</w:t>
                      </w:r>
                      <w:r w:rsidR="00AE7964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-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a</w:t>
                      </w:r>
                      <w:r w:rsidR="00AE7964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-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Dog</w:t>
                      </w:r>
                      <w:r w:rsidR="00AE7964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-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Collar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 and many more…</w:t>
                      </w:r>
                    </w:p>
                    <w:p w14:paraId="265CA179" w14:textId="4AAB6550" w:rsidR="00E907FD" w:rsidRPr="00AE7964" w:rsidRDefault="00E907FD" w:rsidP="00E907F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</w:p>
                    <w:p w14:paraId="2C5A9D68" w14:textId="28AED825" w:rsidR="00E907FD" w:rsidRPr="00AE7964" w:rsidRDefault="00E907FD" w:rsidP="00E907F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Prizes</w:t>
                      </w:r>
                      <w:r w:rsidR="00AE7964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. Rosettes. </w:t>
                      </w:r>
                      <w:r w:rsidR="0099330D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  <w:r w:rsidR="00AE7964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C</w:t>
                      </w:r>
                      <w:r w:rsidR="0099330D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up</w:t>
                      </w:r>
                      <w:r w:rsidR="00AE7964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 awarded </w:t>
                      </w:r>
                      <w:r w:rsidR="0099330D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for Best in </w:t>
                      </w:r>
                      <w:proofErr w:type="gramStart"/>
                      <w:r w:rsidR="0099330D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Show</w:t>
                      </w:r>
                      <w:proofErr w:type="gramEnd"/>
                    </w:p>
                    <w:p w14:paraId="44B26516" w14:textId="0ADCC3A7" w:rsidR="00E907FD" w:rsidRPr="00AE7964" w:rsidRDefault="00E907FD" w:rsidP="00E907F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</w:p>
                    <w:p w14:paraId="524A9C28" w14:textId="2EFC174D" w:rsidR="00E907FD" w:rsidRPr="00AE7964" w:rsidRDefault="00E907FD" w:rsidP="00E907FD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</w:pP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Refreshments including </w:t>
                      </w:r>
                      <w:r w:rsidR="00AE7964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c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 xml:space="preserve">ream teas in the </w:t>
                      </w:r>
                      <w:proofErr w:type="gramStart"/>
                      <w:r w:rsidR="0099330D"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C</w:t>
                      </w:r>
                      <w:r w:rsidRPr="00AE7964">
                        <w:rPr>
                          <w:rFonts w:ascii="Arial" w:hAnsi="Arial" w:cs="Arial"/>
                          <w:color w:val="0070C0"/>
                          <w:sz w:val="40"/>
                          <w:szCs w:val="40"/>
                        </w:rPr>
                        <w:t>hurch</w:t>
                      </w:r>
                      <w:proofErr w:type="gramEnd"/>
                    </w:p>
                    <w:p w14:paraId="607FD154" w14:textId="228E7615" w:rsidR="0099330D" w:rsidRPr="00AE7964" w:rsidRDefault="0099330D" w:rsidP="00E907FD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450BB94A" w14:textId="77777777" w:rsidR="0099330D" w:rsidRPr="00AE7964" w:rsidRDefault="0099330D"/>
                  </w:txbxContent>
                </v:textbox>
                <w10:wrap type="square" anchorx="margin"/>
              </v:shape>
            </w:pict>
          </mc:Fallback>
        </mc:AlternateContent>
      </w:r>
      <w:r w:rsidR="0061642E">
        <w:rPr>
          <w:noProof/>
        </w:rPr>
        <w:drawing>
          <wp:inline distT="0" distB="0" distL="0" distR="0" wp14:anchorId="2054C338" wp14:editId="04D449CB">
            <wp:extent cx="2256066" cy="3121573"/>
            <wp:effectExtent l="0" t="0" r="0" b="3175"/>
            <wp:docPr id="1" name="Picture 1" descr="A picture containing building, outdoor, tall, 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uilding, outdoor, tall, ol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779" cy="312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ABEDA" w14:textId="2EF62F6D" w:rsidR="0061642E" w:rsidRDefault="0099330D" w:rsidP="0099330D">
      <w:pPr>
        <w:pStyle w:val="ContactInfo"/>
      </w:pPr>
      <w:r>
        <w:t>Image by Gerard Stamp</w:t>
      </w:r>
    </w:p>
    <w:p w14:paraId="7FF771CF" w14:textId="4FE06C99" w:rsidR="00C6554A" w:rsidRPr="00DB02DA" w:rsidRDefault="0061642E" w:rsidP="00DB02DA">
      <w:pPr>
        <w:pStyle w:val="Title"/>
        <w:ind w:left="720"/>
        <w:rPr>
          <w:rFonts w:ascii="Arial" w:hAnsi="Arial" w:cs="Arial"/>
          <w:color w:val="000000" w:themeColor="text1"/>
          <w:sz w:val="40"/>
          <w:szCs w:val="40"/>
        </w:rPr>
      </w:pPr>
      <w:r w:rsidRPr="0061642E">
        <w:rPr>
          <w:rFonts w:ascii="Arial" w:hAnsi="Arial" w:cs="Arial"/>
          <w:color w:val="000000" w:themeColor="text1"/>
          <w:sz w:val="40"/>
          <w:szCs w:val="40"/>
        </w:rPr>
        <w:t>Fundraiser St Mary’s/Deanery Tower</w:t>
      </w:r>
      <w:r w:rsidR="00A939D1">
        <w:rPr>
          <w:rFonts w:ascii="Arial" w:hAnsi="Arial" w:cs="Arial"/>
          <w:color w:val="000000" w:themeColor="text1"/>
          <w:sz w:val="40"/>
          <w:szCs w:val="40"/>
        </w:rPr>
        <w:t xml:space="preserve">, </w:t>
      </w:r>
      <w:r w:rsidR="0022265E">
        <w:rPr>
          <w:rFonts w:ascii="Arial" w:hAnsi="Arial" w:cs="Arial"/>
          <w:color w:val="000000" w:themeColor="text1"/>
          <w:sz w:val="40"/>
          <w:szCs w:val="40"/>
        </w:rPr>
        <w:t>o</w:t>
      </w:r>
      <w:r w:rsidR="00A939D1">
        <w:rPr>
          <w:rFonts w:ascii="Arial" w:hAnsi="Arial" w:cs="Arial"/>
          <w:color w:val="000000" w:themeColor="text1"/>
          <w:sz w:val="40"/>
          <w:szCs w:val="40"/>
        </w:rPr>
        <w:t>rganized by Hadleigh Old School</w:t>
      </w:r>
    </w:p>
    <w:sectPr w:rsidR="00C6554A" w:rsidRPr="00DB02DA" w:rsidSect="00E907FD">
      <w:footerReference w:type="default" r:id="rId9"/>
      <w:pgSz w:w="15840" w:h="12240" w:orient="landscape"/>
      <w:pgMar w:top="567" w:right="567" w:bottom="567" w:left="567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1173" w14:textId="77777777" w:rsidR="003C33B6" w:rsidRDefault="003C33B6" w:rsidP="00C6554A">
      <w:pPr>
        <w:spacing w:before="0" w:after="0" w:line="240" w:lineRule="auto"/>
      </w:pPr>
      <w:r>
        <w:separator/>
      </w:r>
    </w:p>
  </w:endnote>
  <w:endnote w:type="continuationSeparator" w:id="0">
    <w:p w14:paraId="07F790FC" w14:textId="77777777" w:rsidR="003C33B6" w:rsidRDefault="003C33B6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E493" w14:textId="518A68AD" w:rsidR="002163EE" w:rsidRDefault="003C3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2E49" w14:textId="77777777" w:rsidR="003C33B6" w:rsidRDefault="003C33B6" w:rsidP="00C6554A">
      <w:pPr>
        <w:spacing w:before="0" w:after="0" w:line="240" w:lineRule="auto"/>
      </w:pPr>
      <w:r>
        <w:separator/>
      </w:r>
    </w:p>
  </w:footnote>
  <w:footnote w:type="continuationSeparator" w:id="0">
    <w:p w14:paraId="259D213F" w14:textId="77777777" w:rsidR="003C33B6" w:rsidRDefault="003C33B6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2E"/>
    <w:rsid w:val="00006BE7"/>
    <w:rsid w:val="0022265E"/>
    <w:rsid w:val="002554CD"/>
    <w:rsid w:val="00293B83"/>
    <w:rsid w:val="002B4294"/>
    <w:rsid w:val="00333D0D"/>
    <w:rsid w:val="003A379F"/>
    <w:rsid w:val="003C33B6"/>
    <w:rsid w:val="004C049F"/>
    <w:rsid w:val="005000E2"/>
    <w:rsid w:val="0061642E"/>
    <w:rsid w:val="006A3CE7"/>
    <w:rsid w:val="0099330D"/>
    <w:rsid w:val="00A939D1"/>
    <w:rsid w:val="00AE7964"/>
    <w:rsid w:val="00C6554A"/>
    <w:rsid w:val="00D1418F"/>
    <w:rsid w:val="00DB02DA"/>
    <w:rsid w:val="00E907FD"/>
    <w:rsid w:val="00E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CAC44"/>
  <w15:chartTrackingRefBased/>
  <w15:docId w15:val="{F23357D3-712E-4621-85BC-C5833964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US%7bBC12E65D-513B-469B-BE06-20485519626F%7d\%7bCAF8D595-295D-4E11-9E05-400DD468A732%7dtf02835058_win32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79E23-891B-4907-B973-5F05DB481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{CAF8D595-295D-4E11-9E05-400DD468A732}tf02835058_win32</Template>
  <TotalTime>26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Ian Grutchfield</cp:lastModifiedBy>
  <cp:revision>7</cp:revision>
  <dcterms:created xsi:type="dcterms:W3CDTF">2021-05-04T16:26:00Z</dcterms:created>
  <dcterms:modified xsi:type="dcterms:W3CDTF">2021-05-04T16:51:00Z</dcterms:modified>
</cp:coreProperties>
</file>